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94" w:rsidRDefault="00437794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3.25pt;height:711.75pt;visibility:visible">
            <v:imagedata r:id="rId4" o:title=""/>
          </v:shape>
        </w:pict>
      </w:r>
    </w:p>
    <w:p w:rsidR="00437794" w:rsidRDefault="00437794">
      <w:r>
        <w:rPr>
          <w:noProof/>
          <w:lang w:eastAsia="ru-RU"/>
        </w:rPr>
        <w:pict>
          <v:shape id="Рисунок 2" o:spid="_x0000_i1026" type="#_x0000_t75" style="width:512.25pt;height:724.5pt;visibility:visible">
            <v:imagedata r:id="rId5" o:title=""/>
          </v:shape>
        </w:pict>
      </w:r>
    </w:p>
    <w:p w:rsidR="00437794" w:rsidRPr="001F2AD0" w:rsidRDefault="00437794">
      <w:r>
        <w:pict>
          <v:shape id="_x0000_i1027" type="#_x0000_t75" style="width:488.25pt;height:694.5pt">
            <v:imagedata r:id="rId6" o:title=""/>
          </v:shape>
        </w:pict>
      </w:r>
    </w:p>
    <w:sectPr w:rsidR="00437794" w:rsidRPr="001F2AD0" w:rsidSect="00BE00F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0F9"/>
    <w:rsid w:val="000548D1"/>
    <w:rsid w:val="00120743"/>
    <w:rsid w:val="001B65ED"/>
    <w:rsid w:val="001F2AD0"/>
    <w:rsid w:val="003F29C8"/>
    <w:rsid w:val="004067B4"/>
    <w:rsid w:val="00437794"/>
    <w:rsid w:val="004A4887"/>
    <w:rsid w:val="00521B78"/>
    <w:rsid w:val="008768E7"/>
    <w:rsid w:val="0089486A"/>
    <w:rsid w:val="00A1410C"/>
    <w:rsid w:val="00B47AB3"/>
    <w:rsid w:val="00BE00F9"/>
    <w:rsid w:val="00C548AE"/>
    <w:rsid w:val="00D3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1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E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0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0</Words>
  <Characters>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Ягьфаровна</dc:creator>
  <cp:keywords/>
  <dc:description/>
  <cp:lastModifiedBy>001</cp:lastModifiedBy>
  <cp:revision>5</cp:revision>
  <dcterms:created xsi:type="dcterms:W3CDTF">2016-11-22T09:48:00Z</dcterms:created>
  <dcterms:modified xsi:type="dcterms:W3CDTF">2019-12-18T09:39:00Z</dcterms:modified>
</cp:coreProperties>
</file>